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A510E" w14:textId="77777777" w:rsidR="00B229E4" w:rsidRPr="00D02CCE" w:rsidRDefault="00B229E4" w:rsidP="00B229E4">
      <w:pPr>
        <w:jc w:val="center"/>
        <w:rPr>
          <w:b/>
          <w:smallCaps/>
          <w:sz w:val="36"/>
          <w:szCs w:val="36"/>
        </w:rPr>
      </w:pPr>
      <w:smartTag w:uri="urn:schemas-microsoft-com:office:smarttags" w:element="place">
        <w:smartTag w:uri="urn:schemas-microsoft-com:office:smarttags" w:element="PlaceType">
          <w:r w:rsidRPr="00D02CCE">
            <w:rPr>
              <w:b/>
              <w:smallCaps/>
              <w:sz w:val="36"/>
              <w:szCs w:val="36"/>
            </w:rPr>
            <w:t>University</w:t>
          </w:r>
        </w:smartTag>
        <w:r w:rsidRPr="00D02CCE">
          <w:rPr>
            <w:b/>
            <w:smallCaps/>
            <w:sz w:val="36"/>
            <w:szCs w:val="36"/>
          </w:rPr>
          <w:t xml:space="preserve"> of </w:t>
        </w:r>
        <w:smartTag w:uri="urn:schemas-microsoft-com:office:smarttags" w:element="PlaceName">
          <w:r w:rsidRPr="00D02CCE">
            <w:rPr>
              <w:b/>
              <w:smallCaps/>
              <w:sz w:val="36"/>
              <w:szCs w:val="36"/>
            </w:rPr>
            <w:t>Montevallo</w:t>
          </w:r>
        </w:smartTag>
      </w:smartTag>
      <w:r w:rsidRPr="00D02CCE">
        <w:rPr>
          <w:b/>
          <w:smallCaps/>
          <w:sz w:val="36"/>
          <w:szCs w:val="36"/>
        </w:rPr>
        <w:t xml:space="preserve"> Foundation</w:t>
      </w:r>
    </w:p>
    <w:p w14:paraId="2EA4307F" w14:textId="77777777" w:rsidR="00B229E4" w:rsidRPr="00761285" w:rsidRDefault="00761285" w:rsidP="00761285">
      <w:pPr>
        <w:jc w:val="center"/>
        <w:rPr>
          <w:smallCaps/>
        </w:rPr>
      </w:pPr>
      <w:r w:rsidRPr="00761285">
        <w:rPr>
          <w:b/>
          <w:smallCaps/>
          <w:u w:val="single"/>
        </w:rPr>
        <w:t>New Account Information</w:t>
      </w:r>
    </w:p>
    <w:p w14:paraId="6BE54AA1" w14:textId="77777777" w:rsidR="00B229E4" w:rsidRPr="00761285" w:rsidRDefault="00B229E4" w:rsidP="00B229E4">
      <w:pPr>
        <w:rPr>
          <w:smallCaps/>
          <w:sz w:val="20"/>
        </w:rPr>
      </w:pPr>
    </w:p>
    <w:p w14:paraId="566D022A" w14:textId="77777777" w:rsidR="00761285" w:rsidRPr="00761285" w:rsidRDefault="00761285" w:rsidP="00B229E4">
      <w:pPr>
        <w:rPr>
          <w:smallCaps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9"/>
        <w:gridCol w:w="2959"/>
        <w:gridCol w:w="720"/>
        <w:gridCol w:w="2970"/>
        <w:gridCol w:w="720"/>
        <w:gridCol w:w="1188"/>
      </w:tblGrid>
      <w:tr w:rsidR="00761285" w:rsidRPr="00761285" w14:paraId="5697F977" w14:textId="77777777" w:rsidTr="00761285">
        <w:tc>
          <w:tcPr>
            <w:tcW w:w="1019" w:type="dxa"/>
            <w:tcBorders>
              <w:top w:val="nil"/>
              <w:bottom w:val="nil"/>
            </w:tcBorders>
          </w:tcPr>
          <w:p w14:paraId="2EF8F2E1" w14:textId="77777777" w:rsidR="00761285" w:rsidRPr="00CD19F3" w:rsidRDefault="00761285" w:rsidP="009164E7">
            <w:pPr>
              <w:rPr>
                <w:smallCaps/>
                <w:sz w:val="20"/>
              </w:rPr>
            </w:pPr>
            <w:r w:rsidRPr="00CD19F3">
              <w:rPr>
                <w:smallCaps/>
                <w:sz w:val="20"/>
              </w:rPr>
              <w:t xml:space="preserve">Account </w:t>
            </w:r>
          </w:p>
          <w:p w14:paraId="1F8A719D" w14:textId="77777777" w:rsidR="00761285" w:rsidRPr="00CD19F3" w:rsidRDefault="00761285" w:rsidP="009164E7">
            <w:pPr>
              <w:rPr>
                <w:smallCaps/>
                <w:sz w:val="20"/>
              </w:rPr>
            </w:pPr>
            <w:r w:rsidRPr="00CD19F3">
              <w:rPr>
                <w:smallCaps/>
                <w:sz w:val="20"/>
              </w:rPr>
              <w:t>Name</w:t>
            </w:r>
          </w:p>
        </w:tc>
        <w:tc>
          <w:tcPr>
            <w:tcW w:w="2959" w:type="dxa"/>
            <w:vAlign w:val="bottom"/>
          </w:tcPr>
          <w:p w14:paraId="1D355FA4" w14:textId="77777777" w:rsidR="00761285" w:rsidRPr="00761285" w:rsidRDefault="00761285" w:rsidP="00761285">
            <w:pPr>
              <w:rPr>
                <w:smallCaps/>
                <w:sz w:val="20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3A2D49F" w14:textId="77777777" w:rsidR="00761285" w:rsidRPr="00CD19F3" w:rsidRDefault="00761285" w:rsidP="009164E7">
            <w:pPr>
              <w:rPr>
                <w:smallCaps/>
                <w:sz w:val="20"/>
              </w:rPr>
            </w:pPr>
            <w:r w:rsidRPr="00CD19F3">
              <w:rPr>
                <w:smallCaps/>
                <w:sz w:val="20"/>
              </w:rPr>
              <w:t>Acct</w:t>
            </w:r>
          </w:p>
          <w:p w14:paraId="38C39A86" w14:textId="77777777" w:rsidR="00761285" w:rsidRPr="00CD19F3" w:rsidRDefault="00761285" w:rsidP="009164E7">
            <w:pPr>
              <w:rPr>
                <w:smallCaps/>
                <w:sz w:val="20"/>
              </w:rPr>
            </w:pPr>
            <w:r w:rsidRPr="00CD19F3">
              <w:rPr>
                <w:smallCaps/>
                <w:sz w:val="20"/>
              </w:rPr>
              <w:t>Rep</w:t>
            </w:r>
          </w:p>
        </w:tc>
        <w:tc>
          <w:tcPr>
            <w:tcW w:w="2970" w:type="dxa"/>
            <w:vAlign w:val="bottom"/>
          </w:tcPr>
          <w:p w14:paraId="430BDA73" w14:textId="77777777" w:rsidR="00761285" w:rsidRPr="00761285" w:rsidRDefault="00761285" w:rsidP="00761285">
            <w:pPr>
              <w:rPr>
                <w:smallCaps/>
                <w:sz w:val="20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8C84A77" w14:textId="77777777" w:rsidR="00761285" w:rsidRPr="00CD19F3" w:rsidRDefault="00761285" w:rsidP="009164E7">
            <w:pPr>
              <w:rPr>
                <w:smallCaps/>
                <w:sz w:val="20"/>
              </w:rPr>
            </w:pPr>
            <w:r w:rsidRPr="00CD19F3">
              <w:rPr>
                <w:smallCaps/>
                <w:sz w:val="20"/>
              </w:rPr>
              <w:t>Acct</w:t>
            </w:r>
          </w:p>
          <w:p w14:paraId="76DD8527" w14:textId="77777777" w:rsidR="00761285" w:rsidRPr="00CD19F3" w:rsidRDefault="00761285" w:rsidP="009164E7">
            <w:pPr>
              <w:rPr>
                <w:smallCaps/>
                <w:sz w:val="20"/>
              </w:rPr>
            </w:pPr>
            <w:r w:rsidRPr="00CD19F3">
              <w:rPr>
                <w:smallCaps/>
                <w:sz w:val="20"/>
              </w:rPr>
              <w:t>No.</w:t>
            </w:r>
          </w:p>
        </w:tc>
        <w:tc>
          <w:tcPr>
            <w:tcW w:w="1188" w:type="dxa"/>
            <w:vAlign w:val="bottom"/>
          </w:tcPr>
          <w:p w14:paraId="2B4A25C6" w14:textId="77777777" w:rsidR="00761285" w:rsidRPr="00761285" w:rsidRDefault="00761285" w:rsidP="00761285">
            <w:pPr>
              <w:rPr>
                <w:smallCaps/>
                <w:sz w:val="20"/>
              </w:rPr>
            </w:pPr>
          </w:p>
        </w:tc>
      </w:tr>
    </w:tbl>
    <w:p w14:paraId="1F4A3096" w14:textId="77777777" w:rsidR="00B229E4" w:rsidRDefault="00B229E4" w:rsidP="00B229E4">
      <w:pPr>
        <w:ind w:left="-90"/>
        <w:rPr>
          <w:smallCaps/>
          <w:sz w:val="20"/>
        </w:rPr>
      </w:pPr>
    </w:p>
    <w:tbl>
      <w:tblPr>
        <w:tblStyle w:val="TableGrid"/>
        <w:tblW w:w="0" w:type="auto"/>
        <w:tblInd w:w="18" w:type="dxa"/>
        <w:tblLook w:val="01E0" w:firstRow="1" w:lastRow="1" w:firstColumn="1" w:lastColumn="1" w:noHBand="0" w:noVBand="0"/>
      </w:tblPr>
      <w:tblGrid>
        <w:gridCol w:w="672"/>
        <w:gridCol w:w="1698"/>
        <w:gridCol w:w="960"/>
        <w:gridCol w:w="1417"/>
        <w:gridCol w:w="808"/>
        <w:gridCol w:w="712"/>
        <w:gridCol w:w="695"/>
        <w:gridCol w:w="2596"/>
      </w:tblGrid>
      <w:tr w:rsidR="00761285" w:rsidRPr="00761285" w14:paraId="38AC0BF0" w14:textId="77777777" w:rsidTr="00622924"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6A29C" w14:textId="77777777" w:rsidR="00761285" w:rsidRDefault="00761285" w:rsidP="00761285">
            <w:pPr>
              <w:rPr>
                <w:smallCaps/>
                <w:sz w:val="20"/>
              </w:rPr>
            </w:pPr>
            <w:r w:rsidRPr="00761285">
              <w:rPr>
                <w:smallCaps/>
                <w:sz w:val="20"/>
              </w:rPr>
              <w:t xml:space="preserve">Date </w:t>
            </w:r>
          </w:p>
          <w:p w14:paraId="57093CBF" w14:textId="77777777" w:rsidR="00761285" w:rsidRPr="00761285" w:rsidRDefault="00761285" w:rsidP="00761285">
            <w:pPr>
              <w:rPr>
                <w:smallCaps/>
                <w:sz w:val="20"/>
              </w:rPr>
            </w:pPr>
            <w:r w:rsidRPr="00761285">
              <w:rPr>
                <w:smallCaps/>
                <w:sz w:val="20"/>
              </w:rPr>
              <w:t>Est.</w:t>
            </w:r>
          </w:p>
        </w:tc>
        <w:tc>
          <w:tcPr>
            <w:tcW w:w="1698" w:type="dxa"/>
            <w:tcBorders>
              <w:top w:val="nil"/>
              <w:left w:val="nil"/>
              <w:right w:val="nil"/>
            </w:tcBorders>
            <w:vAlign w:val="bottom"/>
          </w:tcPr>
          <w:p w14:paraId="186C51D1" w14:textId="77777777" w:rsidR="00761285" w:rsidRPr="00761285" w:rsidRDefault="00761285" w:rsidP="00761285">
            <w:pPr>
              <w:rPr>
                <w:smallCap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B7E05" w14:textId="77777777" w:rsidR="00761285" w:rsidRPr="00761285" w:rsidRDefault="00761285" w:rsidP="00761285">
            <w:pPr>
              <w:rPr>
                <w:smallCaps/>
                <w:sz w:val="20"/>
              </w:rPr>
            </w:pPr>
            <w:r w:rsidRPr="00761285">
              <w:rPr>
                <w:smallCaps/>
                <w:sz w:val="20"/>
              </w:rPr>
              <w:t>Initial Deposit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14:paraId="186E370C" w14:textId="77777777" w:rsidR="00761285" w:rsidRPr="00761285" w:rsidRDefault="00761285" w:rsidP="00761285">
            <w:pPr>
              <w:rPr>
                <w:smallCaps/>
                <w:sz w:val="20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4287CC" w14:textId="77777777" w:rsidR="00761285" w:rsidRDefault="00761285" w:rsidP="00761285">
            <w:pPr>
              <w:rPr>
                <w:smallCaps/>
                <w:sz w:val="20"/>
              </w:rPr>
            </w:pPr>
            <w:r w:rsidRPr="00761285">
              <w:rPr>
                <w:smallCaps/>
                <w:sz w:val="20"/>
              </w:rPr>
              <w:t xml:space="preserve">Type </w:t>
            </w:r>
          </w:p>
          <w:p w14:paraId="2E607F0B" w14:textId="77777777" w:rsidR="00761285" w:rsidRPr="00761285" w:rsidRDefault="00761285" w:rsidP="00761285">
            <w:pPr>
              <w:rPr>
                <w:smallCaps/>
                <w:sz w:val="20"/>
              </w:rPr>
            </w:pPr>
            <w:r w:rsidRPr="00761285">
              <w:rPr>
                <w:smallCaps/>
                <w:sz w:val="20"/>
              </w:rPr>
              <w:t>(E/A)</w:t>
            </w: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  <w:vAlign w:val="bottom"/>
          </w:tcPr>
          <w:p w14:paraId="46F68BFB" w14:textId="77777777" w:rsidR="00761285" w:rsidRPr="00761285" w:rsidRDefault="00761285" w:rsidP="00761285">
            <w:pPr>
              <w:rPr>
                <w:smallCaps/>
                <w:sz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504DB" w14:textId="77777777" w:rsidR="00761285" w:rsidRPr="00761285" w:rsidRDefault="00761285" w:rsidP="00761285">
            <w:pPr>
              <w:rPr>
                <w:smallCaps/>
                <w:sz w:val="20"/>
              </w:rPr>
            </w:pPr>
            <w:r w:rsidRPr="00761285">
              <w:rPr>
                <w:smallCaps/>
                <w:sz w:val="20"/>
              </w:rPr>
              <w:t>Dept.</w:t>
            </w:r>
          </w:p>
        </w:tc>
        <w:tc>
          <w:tcPr>
            <w:tcW w:w="2596" w:type="dxa"/>
            <w:tcBorders>
              <w:top w:val="nil"/>
              <w:left w:val="nil"/>
              <w:right w:val="nil"/>
            </w:tcBorders>
            <w:vAlign w:val="bottom"/>
          </w:tcPr>
          <w:p w14:paraId="6D783C3E" w14:textId="77777777" w:rsidR="00761285" w:rsidRPr="00761285" w:rsidRDefault="00761285" w:rsidP="00761285">
            <w:pPr>
              <w:rPr>
                <w:smallCaps/>
                <w:sz w:val="20"/>
              </w:rPr>
            </w:pPr>
          </w:p>
        </w:tc>
      </w:tr>
    </w:tbl>
    <w:p w14:paraId="3B52C1F1" w14:textId="77777777" w:rsidR="00622924" w:rsidRPr="00622924" w:rsidRDefault="00622924">
      <w:pPr>
        <w:rPr>
          <w:smallCaps/>
          <w:sz w:val="20"/>
        </w:rPr>
      </w:pPr>
    </w:p>
    <w:p w14:paraId="70E70687" w14:textId="77777777" w:rsidR="00185923" w:rsidRDefault="00622924">
      <w:pPr>
        <w:rPr>
          <w:smallCaps/>
          <w:sz w:val="20"/>
        </w:rPr>
      </w:pPr>
      <w:r>
        <w:rPr>
          <w:smallCaps/>
          <w:sz w:val="20"/>
        </w:rPr>
        <w:t>Classification (</w:t>
      </w:r>
      <w:r w:rsidR="00CD19F3">
        <w:rPr>
          <w:smallCaps/>
          <w:sz w:val="20"/>
        </w:rPr>
        <w:t>Place “X” in one Box</w:t>
      </w:r>
      <w:r>
        <w:rPr>
          <w:smallCaps/>
          <w:sz w:val="20"/>
        </w:rPr>
        <w:t>)</w:t>
      </w:r>
    </w:p>
    <w:p w14:paraId="69F249EC" w14:textId="77777777" w:rsidR="00622924" w:rsidRPr="00622924" w:rsidRDefault="00622924">
      <w:pPr>
        <w:rPr>
          <w:smallCaps/>
          <w:sz w:val="2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8"/>
        <w:gridCol w:w="1800"/>
        <w:gridCol w:w="505"/>
        <w:gridCol w:w="1025"/>
        <w:gridCol w:w="476"/>
        <w:gridCol w:w="1054"/>
        <w:gridCol w:w="458"/>
        <w:gridCol w:w="982"/>
        <w:gridCol w:w="507"/>
        <w:gridCol w:w="1023"/>
        <w:gridCol w:w="488"/>
        <w:gridCol w:w="790"/>
      </w:tblGrid>
      <w:tr w:rsidR="00622924" w:rsidRPr="00622924" w14:paraId="6A416107" w14:textId="77777777" w:rsidTr="00622924">
        <w:tc>
          <w:tcPr>
            <w:tcW w:w="468" w:type="dxa"/>
            <w:tcBorders>
              <w:right w:val="single" w:sz="4" w:space="0" w:color="auto"/>
            </w:tcBorders>
            <w:vAlign w:val="center"/>
          </w:tcPr>
          <w:p w14:paraId="0F0ADDB2" w14:textId="77777777" w:rsidR="00622924" w:rsidRPr="00622924" w:rsidRDefault="00622924" w:rsidP="00CD19F3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E7ABEA" w14:textId="77777777" w:rsidR="00622924" w:rsidRPr="00622924" w:rsidRDefault="00622924" w:rsidP="00622924">
            <w:pPr>
              <w:rPr>
                <w:smallCaps/>
                <w:sz w:val="20"/>
              </w:rPr>
            </w:pPr>
            <w:r w:rsidRPr="00622924">
              <w:rPr>
                <w:smallCaps/>
                <w:sz w:val="20"/>
              </w:rPr>
              <w:t>Scholarship</w:t>
            </w: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BAF6F8" w14:textId="77777777" w:rsidR="00622924" w:rsidRPr="00622924" w:rsidRDefault="00622924" w:rsidP="00CD19F3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A13C19" w14:textId="77777777" w:rsidR="00622924" w:rsidRPr="00622924" w:rsidRDefault="00622924" w:rsidP="00622924">
            <w:pPr>
              <w:rPr>
                <w:smallCaps/>
                <w:sz w:val="20"/>
              </w:rPr>
            </w:pPr>
            <w:proofErr w:type="spellStart"/>
            <w:r w:rsidRPr="00622924">
              <w:rPr>
                <w:smallCaps/>
                <w:sz w:val="20"/>
              </w:rPr>
              <w:t>Prog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r w:rsidRPr="00622924">
              <w:rPr>
                <w:smallCaps/>
                <w:sz w:val="20"/>
              </w:rPr>
              <w:t>Dev</w:t>
            </w:r>
          </w:p>
        </w:tc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B40CE" w14:textId="77777777" w:rsidR="00622924" w:rsidRPr="00622924" w:rsidRDefault="00622924" w:rsidP="00CD19F3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4201BE" w14:textId="77777777" w:rsidR="00622924" w:rsidRPr="00622924" w:rsidRDefault="00622924" w:rsidP="00622924">
            <w:pPr>
              <w:rPr>
                <w:smallCaps/>
                <w:sz w:val="20"/>
              </w:rPr>
            </w:pPr>
            <w:proofErr w:type="spellStart"/>
            <w:r w:rsidRPr="00622924">
              <w:rPr>
                <w:smallCaps/>
                <w:sz w:val="20"/>
              </w:rPr>
              <w:t>Prog</w:t>
            </w:r>
            <w:proofErr w:type="spellEnd"/>
            <w:r w:rsidRPr="00622924">
              <w:rPr>
                <w:smallCaps/>
                <w:sz w:val="20"/>
              </w:rPr>
              <w:t xml:space="preserve"> Mgmt</w:t>
            </w:r>
          </w:p>
        </w:tc>
        <w:tc>
          <w:tcPr>
            <w:tcW w:w="4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9A6DE" w14:textId="77777777" w:rsidR="00622924" w:rsidRPr="00622924" w:rsidRDefault="00622924" w:rsidP="00CD19F3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93927A" w14:textId="77777777" w:rsidR="00622924" w:rsidRPr="00622924" w:rsidRDefault="00622924" w:rsidP="00622924">
            <w:pPr>
              <w:rPr>
                <w:smallCaps/>
                <w:sz w:val="20"/>
              </w:rPr>
            </w:pPr>
            <w:proofErr w:type="spellStart"/>
            <w:r w:rsidRPr="00622924">
              <w:rPr>
                <w:smallCaps/>
                <w:sz w:val="20"/>
              </w:rPr>
              <w:t>Unr</w:t>
            </w:r>
            <w:r w:rsidR="00CD19F3">
              <w:rPr>
                <w:smallCaps/>
                <w:sz w:val="20"/>
              </w:rPr>
              <w:t>str</w:t>
            </w:r>
            <w:proofErr w:type="spellEnd"/>
          </w:p>
        </w:tc>
        <w:tc>
          <w:tcPr>
            <w:tcW w:w="5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727A9" w14:textId="77777777" w:rsidR="00622924" w:rsidRPr="00622924" w:rsidRDefault="00622924" w:rsidP="00CD19F3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697A54" w14:textId="77777777" w:rsidR="00622924" w:rsidRPr="00622924" w:rsidRDefault="00622924" w:rsidP="00622924">
            <w:pPr>
              <w:rPr>
                <w:smallCaps/>
                <w:sz w:val="20"/>
              </w:rPr>
            </w:pPr>
            <w:r w:rsidRPr="00622924">
              <w:rPr>
                <w:smallCaps/>
                <w:sz w:val="20"/>
              </w:rPr>
              <w:t xml:space="preserve">Temp </w:t>
            </w:r>
            <w:proofErr w:type="spellStart"/>
            <w:r w:rsidRPr="00622924">
              <w:rPr>
                <w:smallCaps/>
                <w:sz w:val="20"/>
              </w:rPr>
              <w:t>Restr</w:t>
            </w:r>
            <w:proofErr w:type="spellEnd"/>
          </w:p>
        </w:tc>
        <w:tc>
          <w:tcPr>
            <w:tcW w:w="4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6ACA0" w14:textId="77777777" w:rsidR="00622924" w:rsidRPr="00622924" w:rsidRDefault="00622924" w:rsidP="00CD19F3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99543C" w14:textId="77777777" w:rsidR="00622924" w:rsidRPr="00622924" w:rsidRDefault="00622924" w:rsidP="00622924">
            <w:pPr>
              <w:rPr>
                <w:smallCaps/>
                <w:sz w:val="20"/>
              </w:rPr>
            </w:pPr>
            <w:r w:rsidRPr="00622924">
              <w:rPr>
                <w:smallCaps/>
                <w:sz w:val="20"/>
              </w:rPr>
              <w:t xml:space="preserve">Perm </w:t>
            </w:r>
            <w:proofErr w:type="spellStart"/>
            <w:r w:rsidRPr="00622924">
              <w:rPr>
                <w:smallCaps/>
                <w:sz w:val="20"/>
              </w:rPr>
              <w:t>Restr</w:t>
            </w:r>
            <w:proofErr w:type="spellEnd"/>
          </w:p>
        </w:tc>
      </w:tr>
    </w:tbl>
    <w:p w14:paraId="69344493" w14:textId="77777777" w:rsidR="00761285" w:rsidRDefault="00761285">
      <w:pPr>
        <w:rPr>
          <w:smallCaps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98"/>
        <w:gridCol w:w="3078"/>
      </w:tblGrid>
      <w:tr w:rsidR="00622924" w:rsidRPr="00622924" w14:paraId="43B6502C" w14:textId="77777777" w:rsidTr="00622924">
        <w:tc>
          <w:tcPr>
            <w:tcW w:w="6498" w:type="dxa"/>
            <w:tcBorders>
              <w:top w:val="nil"/>
              <w:bottom w:val="nil"/>
            </w:tcBorders>
            <w:vAlign w:val="bottom"/>
          </w:tcPr>
          <w:p w14:paraId="15379EFC" w14:textId="77777777" w:rsidR="00622924" w:rsidRDefault="00622924" w:rsidP="00622924">
            <w:pPr>
              <w:rPr>
                <w:smallCaps/>
                <w:sz w:val="20"/>
              </w:rPr>
            </w:pPr>
          </w:p>
          <w:p w14:paraId="11DAEC63" w14:textId="77777777" w:rsidR="00622924" w:rsidRPr="00622924" w:rsidRDefault="00622924" w:rsidP="00622924">
            <w:pPr>
              <w:rPr>
                <w:smallCaps/>
                <w:sz w:val="20"/>
              </w:rPr>
            </w:pPr>
            <w:r w:rsidRPr="00622924">
              <w:rPr>
                <w:smallCaps/>
                <w:sz w:val="20"/>
              </w:rPr>
              <w:t>Termination Date (or schedule to reach endowed account minimum)</w:t>
            </w:r>
          </w:p>
        </w:tc>
        <w:tc>
          <w:tcPr>
            <w:tcW w:w="3078" w:type="dxa"/>
            <w:vAlign w:val="bottom"/>
          </w:tcPr>
          <w:p w14:paraId="16AB4658" w14:textId="77777777" w:rsidR="00622924" w:rsidRPr="00622924" w:rsidRDefault="00622924" w:rsidP="00622924">
            <w:pPr>
              <w:rPr>
                <w:smallCaps/>
                <w:sz w:val="20"/>
              </w:rPr>
            </w:pPr>
          </w:p>
        </w:tc>
      </w:tr>
    </w:tbl>
    <w:p w14:paraId="442E7649" w14:textId="77777777" w:rsidR="00622924" w:rsidRDefault="00622924">
      <w:pPr>
        <w:rPr>
          <w:smallCaps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488"/>
      </w:tblGrid>
      <w:tr w:rsidR="00CD19F3" w:rsidRPr="00622924" w14:paraId="69835D7E" w14:textId="77777777" w:rsidTr="00CD19F3">
        <w:tc>
          <w:tcPr>
            <w:tcW w:w="2088" w:type="dxa"/>
            <w:tcBorders>
              <w:bottom w:val="nil"/>
            </w:tcBorders>
          </w:tcPr>
          <w:p w14:paraId="457CA13E" w14:textId="77777777" w:rsidR="00CD19F3" w:rsidRPr="00CD19F3" w:rsidRDefault="00CD19F3" w:rsidP="009164E7">
            <w:pPr>
              <w:rPr>
                <w:smallCaps/>
                <w:sz w:val="20"/>
              </w:rPr>
            </w:pPr>
            <w:r w:rsidRPr="00CD19F3">
              <w:rPr>
                <w:smallCaps/>
                <w:sz w:val="20"/>
              </w:rPr>
              <w:t>Purpose of Account</w:t>
            </w:r>
          </w:p>
        </w:tc>
        <w:tc>
          <w:tcPr>
            <w:tcW w:w="7488" w:type="dxa"/>
            <w:tcBorders>
              <w:top w:val="nil"/>
              <w:bottom w:val="single" w:sz="4" w:space="0" w:color="auto"/>
            </w:tcBorders>
          </w:tcPr>
          <w:p w14:paraId="59428F61" w14:textId="77777777" w:rsidR="00CD19F3" w:rsidRPr="00622924" w:rsidRDefault="00CD19F3" w:rsidP="009164E7">
            <w:pPr>
              <w:rPr>
                <w:smallCaps/>
                <w:sz w:val="20"/>
              </w:rPr>
            </w:pPr>
          </w:p>
        </w:tc>
      </w:tr>
      <w:tr w:rsidR="00CD19F3" w:rsidRPr="00CD19F3" w14:paraId="66A6D9C0" w14:textId="77777777" w:rsidTr="00CD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6A222" w14:textId="77777777" w:rsidR="00CD19F3" w:rsidRPr="00CD19F3" w:rsidRDefault="00CD19F3" w:rsidP="009164E7">
            <w:pPr>
              <w:rPr>
                <w:smallCaps/>
                <w:sz w:val="20"/>
              </w:rPr>
            </w:pPr>
          </w:p>
        </w:tc>
      </w:tr>
      <w:tr w:rsidR="00CD19F3" w:rsidRPr="00622924" w14:paraId="58E2EA8E" w14:textId="77777777" w:rsidTr="00CD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FC8E11" w14:textId="77777777" w:rsidR="00CD19F3" w:rsidRPr="00622924" w:rsidRDefault="00CD19F3" w:rsidP="009164E7">
            <w:pPr>
              <w:rPr>
                <w:smallCaps/>
                <w:sz w:val="20"/>
              </w:rPr>
            </w:pPr>
          </w:p>
        </w:tc>
      </w:tr>
      <w:tr w:rsidR="00CD19F3" w:rsidRPr="00622924" w14:paraId="4E56486F" w14:textId="77777777" w:rsidTr="00CD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2"/>
            <w:tcBorders>
              <w:left w:val="nil"/>
              <w:right w:val="nil"/>
            </w:tcBorders>
          </w:tcPr>
          <w:p w14:paraId="144D3543" w14:textId="77777777" w:rsidR="00CD19F3" w:rsidRDefault="00CD19F3" w:rsidP="009164E7">
            <w:pPr>
              <w:rPr>
                <w:smallCaps/>
                <w:sz w:val="20"/>
              </w:rPr>
            </w:pPr>
          </w:p>
          <w:p w14:paraId="7100FF7D" w14:textId="77777777" w:rsidR="00CD19F3" w:rsidRPr="00622924" w:rsidRDefault="00CD19F3" w:rsidP="009164E7">
            <w:pPr>
              <w:rPr>
                <w:smallCaps/>
                <w:sz w:val="20"/>
              </w:rPr>
            </w:pPr>
          </w:p>
        </w:tc>
      </w:tr>
    </w:tbl>
    <w:p w14:paraId="5F25A510" w14:textId="77777777" w:rsidR="00622924" w:rsidRDefault="00622924" w:rsidP="00CD19F3"/>
    <w:p w14:paraId="423A2F61" w14:textId="77777777" w:rsidR="00CD19F3" w:rsidRDefault="00CD19F3" w:rsidP="00CD19F3">
      <w:pPr>
        <w:rPr>
          <w:smallCaps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488"/>
      </w:tblGrid>
      <w:tr w:rsidR="00CD19F3" w:rsidRPr="00622924" w14:paraId="4CE6536A" w14:textId="77777777" w:rsidTr="009164E7">
        <w:tc>
          <w:tcPr>
            <w:tcW w:w="2088" w:type="dxa"/>
            <w:tcBorders>
              <w:bottom w:val="nil"/>
            </w:tcBorders>
          </w:tcPr>
          <w:p w14:paraId="4D386A8A" w14:textId="77777777" w:rsidR="00CD19F3" w:rsidRPr="00CD19F3" w:rsidRDefault="00CD19F3" w:rsidP="009164E7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Account Criteria</w:t>
            </w:r>
          </w:p>
        </w:tc>
        <w:tc>
          <w:tcPr>
            <w:tcW w:w="7488" w:type="dxa"/>
            <w:tcBorders>
              <w:top w:val="nil"/>
              <w:bottom w:val="single" w:sz="4" w:space="0" w:color="auto"/>
            </w:tcBorders>
          </w:tcPr>
          <w:p w14:paraId="085C02DB" w14:textId="77777777" w:rsidR="00CD19F3" w:rsidRPr="00622924" w:rsidRDefault="00CD19F3" w:rsidP="009164E7">
            <w:pPr>
              <w:rPr>
                <w:smallCaps/>
                <w:sz w:val="20"/>
              </w:rPr>
            </w:pPr>
          </w:p>
        </w:tc>
      </w:tr>
      <w:tr w:rsidR="00CD19F3" w:rsidRPr="00CD19F3" w14:paraId="12AD3234" w14:textId="77777777" w:rsidTr="00916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AEAC4" w14:textId="77777777" w:rsidR="00CD19F3" w:rsidRPr="00CD19F3" w:rsidRDefault="00CD19F3" w:rsidP="009164E7">
            <w:pPr>
              <w:rPr>
                <w:smallCaps/>
                <w:sz w:val="20"/>
              </w:rPr>
            </w:pPr>
          </w:p>
        </w:tc>
      </w:tr>
      <w:tr w:rsidR="00CD19F3" w:rsidRPr="00622924" w14:paraId="542F3869" w14:textId="77777777" w:rsidTr="00916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6BB5EE" w14:textId="77777777" w:rsidR="00CD19F3" w:rsidRPr="00622924" w:rsidRDefault="00CD19F3" w:rsidP="009164E7">
            <w:pPr>
              <w:rPr>
                <w:smallCaps/>
                <w:sz w:val="20"/>
              </w:rPr>
            </w:pPr>
          </w:p>
        </w:tc>
      </w:tr>
      <w:tr w:rsidR="00CD19F3" w:rsidRPr="00622924" w14:paraId="6C6EDB3A" w14:textId="77777777" w:rsidTr="00916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2"/>
            <w:tcBorders>
              <w:left w:val="nil"/>
              <w:right w:val="nil"/>
            </w:tcBorders>
          </w:tcPr>
          <w:p w14:paraId="329402E4" w14:textId="77777777" w:rsidR="00CD19F3" w:rsidRDefault="00CD19F3" w:rsidP="009164E7">
            <w:pPr>
              <w:rPr>
                <w:smallCaps/>
                <w:sz w:val="20"/>
              </w:rPr>
            </w:pPr>
          </w:p>
          <w:p w14:paraId="733FAA22" w14:textId="77777777" w:rsidR="00CD19F3" w:rsidRPr="00622924" w:rsidRDefault="00CD19F3" w:rsidP="009164E7">
            <w:pPr>
              <w:rPr>
                <w:smallCaps/>
                <w:sz w:val="20"/>
              </w:rPr>
            </w:pPr>
          </w:p>
        </w:tc>
      </w:tr>
    </w:tbl>
    <w:p w14:paraId="73DD2A17" w14:textId="77777777" w:rsidR="00CD19F3" w:rsidRDefault="00CD19F3" w:rsidP="00CD19F3"/>
    <w:p w14:paraId="06A4B576" w14:textId="77777777" w:rsidR="00CD19F3" w:rsidRDefault="00CD19F3" w:rsidP="00CD19F3">
      <w:pPr>
        <w:rPr>
          <w:smallCaps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488"/>
      </w:tblGrid>
      <w:tr w:rsidR="00CD19F3" w:rsidRPr="00622924" w14:paraId="402BA6DE" w14:textId="77777777" w:rsidTr="009164E7">
        <w:tc>
          <w:tcPr>
            <w:tcW w:w="2088" w:type="dxa"/>
            <w:tcBorders>
              <w:bottom w:val="nil"/>
            </w:tcBorders>
          </w:tcPr>
          <w:p w14:paraId="77D22224" w14:textId="77777777" w:rsidR="00CD19F3" w:rsidRPr="00CD19F3" w:rsidRDefault="00CD19F3" w:rsidP="009164E7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Notes/Instructions</w:t>
            </w:r>
          </w:p>
        </w:tc>
        <w:tc>
          <w:tcPr>
            <w:tcW w:w="7488" w:type="dxa"/>
            <w:tcBorders>
              <w:top w:val="nil"/>
              <w:bottom w:val="single" w:sz="4" w:space="0" w:color="auto"/>
            </w:tcBorders>
          </w:tcPr>
          <w:p w14:paraId="5374BAB5" w14:textId="77777777" w:rsidR="00CD19F3" w:rsidRPr="00622924" w:rsidRDefault="00CD19F3" w:rsidP="009164E7">
            <w:pPr>
              <w:rPr>
                <w:smallCaps/>
                <w:sz w:val="20"/>
              </w:rPr>
            </w:pPr>
          </w:p>
        </w:tc>
      </w:tr>
      <w:tr w:rsidR="00CD19F3" w:rsidRPr="00CD19F3" w14:paraId="489AEF6B" w14:textId="77777777" w:rsidTr="00916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D68D0" w14:textId="77777777" w:rsidR="00CD19F3" w:rsidRPr="00CD19F3" w:rsidRDefault="00CD19F3" w:rsidP="009164E7">
            <w:pPr>
              <w:rPr>
                <w:smallCaps/>
                <w:sz w:val="20"/>
              </w:rPr>
            </w:pPr>
          </w:p>
        </w:tc>
      </w:tr>
      <w:tr w:rsidR="00CD19F3" w:rsidRPr="00622924" w14:paraId="74BDA81A" w14:textId="77777777" w:rsidTr="00916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DFBF5F" w14:textId="77777777" w:rsidR="00CD19F3" w:rsidRPr="00622924" w:rsidRDefault="00CD19F3" w:rsidP="009164E7">
            <w:pPr>
              <w:rPr>
                <w:smallCaps/>
                <w:sz w:val="20"/>
              </w:rPr>
            </w:pPr>
          </w:p>
        </w:tc>
      </w:tr>
      <w:tr w:rsidR="00CD19F3" w:rsidRPr="00622924" w14:paraId="5A29B2A5" w14:textId="77777777" w:rsidTr="00916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2"/>
            <w:tcBorders>
              <w:left w:val="nil"/>
              <w:right w:val="nil"/>
            </w:tcBorders>
          </w:tcPr>
          <w:p w14:paraId="2AE6F2BF" w14:textId="77777777" w:rsidR="00CD19F3" w:rsidRDefault="00CD19F3" w:rsidP="009164E7">
            <w:pPr>
              <w:rPr>
                <w:smallCaps/>
                <w:sz w:val="20"/>
              </w:rPr>
            </w:pPr>
          </w:p>
          <w:p w14:paraId="78FB4241" w14:textId="77777777" w:rsidR="00CD19F3" w:rsidRPr="00622924" w:rsidRDefault="00CD19F3" w:rsidP="009164E7">
            <w:pPr>
              <w:rPr>
                <w:smallCaps/>
                <w:sz w:val="20"/>
              </w:rPr>
            </w:pPr>
          </w:p>
        </w:tc>
      </w:tr>
    </w:tbl>
    <w:p w14:paraId="0CB747AD" w14:textId="77777777" w:rsidR="00CD19F3" w:rsidRDefault="00CD19F3" w:rsidP="00CD19F3"/>
    <w:p w14:paraId="6E456241" w14:textId="77777777" w:rsidR="00CD19F3" w:rsidRPr="00622924" w:rsidRDefault="00CD19F3" w:rsidP="00CD19F3"/>
    <w:p w14:paraId="76D75078" w14:textId="77777777" w:rsidR="00CD19F3" w:rsidRDefault="00CD19F3" w:rsidP="00CD19F3">
      <w:pPr>
        <w:rPr>
          <w:smallCaps/>
          <w:sz w:val="20"/>
          <w:u w:val="single"/>
        </w:rPr>
      </w:pPr>
      <w:r w:rsidRPr="00CD19F3">
        <w:rPr>
          <w:smallCaps/>
          <w:sz w:val="20"/>
          <w:u w:val="single"/>
        </w:rPr>
        <w:t>Donor/Contact Person</w:t>
      </w:r>
    </w:p>
    <w:p w14:paraId="3D370B59" w14:textId="77777777" w:rsidR="00CD19F3" w:rsidRPr="00CD19F3" w:rsidRDefault="00CD19F3" w:rsidP="00CD19F3">
      <w:pPr>
        <w:rPr>
          <w:u w:val="single"/>
        </w:rPr>
      </w:pPr>
    </w:p>
    <w:p w14:paraId="03BB23A3" w14:textId="77777777" w:rsidR="00CD19F3" w:rsidRPr="009164E7" w:rsidRDefault="00CD19F3" w:rsidP="00CD19F3">
      <w:pPr>
        <w:rPr>
          <w:sz w:val="20"/>
          <w:szCs w:val="2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576"/>
      </w:tblGrid>
      <w:tr w:rsidR="00CD19F3" w:rsidRPr="00CD19F3" w14:paraId="1ADEF6CC" w14:textId="77777777" w:rsidTr="009164E7">
        <w:tc>
          <w:tcPr>
            <w:tcW w:w="9576" w:type="dxa"/>
            <w:tcBorders>
              <w:left w:val="nil"/>
              <w:bottom w:val="nil"/>
              <w:right w:val="nil"/>
            </w:tcBorders>
          </w:tcPr>
          <w:p w14:paraId="3D52D093" w14:textId="77777777" w:rsidR="00CD19F3" w:rsidRPr="00CD19F3" w:rsidRDefault="00CD19F3" w:rsidP="009164E7">
            <w:pPr>
              <w:rPr>
                <w:smallCaps/>
                <w:sz w:val="16"/>
                <w:szCs w:val="16"/>
              </w:rPr>
            </w:pPr>
            <w:r w:rsidRPr="00CD19F3">
              <w:rPr>
                <w:smallCaps/>
                <w:sz w:val="16"/>
                <w:szCs w:val="16"/>
              </w:rPr>
              <w:t xml:space="preserve">              </w:t>
            </w:r>
            <w:r w:rsidR="009164E7">
              <w:rPr>
                <w:smallCaps/>
                <w:sz w:val="16"/>
                <w:szCs w:val="16"/>
              </w:rPr>
              <w:t xml:space="preserve">         </w:t>
            </w:r>
            <w:r w:rsidRPr="00CD19F3">
              <w:rPr>
                <w:smallCaps/>
                <w:sz w:val="16"/>
                <w:szCs w:val="16"/>
              </w:rPr>
              <w:t xml:space="preserve">  Name                                                             </w:t>
            </w:r>
            <w:r w:rsidR="009164E7">
              <w:rPr>
                <w:smallCaps/>
                <w:sz w:val="16"/>
                <w:szCs w:val="16"/>
              </w:rPr>
              <w:t xml:space="preserve">                           </w:t>
            </w:r>
            <w:r w:rsidRPr="00CD19F3">
              <w:rPr>
                <w:smallCaps/>
                <w:sz w:val="16"/>
                <w:szCs w:val="16"/>
              </w:rPr>
              <w:t xml:space="preserve">     Street                           </w:t>
            </w:r>
            <w:r w:rsidR="009164E7">
              <w:rPr>
                <w:smallCaps/>
                <w:sz w:val="16"/>
                <w:szCs w:val="16"/>
              </w:rPr>
              <w:t xml:space="preserve">                        </w:t>
            </w:r>
            <w:r w:rsidRPr="00CD19F3">
              <w:rPr>
                <w:smallCaps/>
                <w:sz w:val="16"/>
                <w:szCs w:val="16"/>
              </w:rPr>
              <w:t xml:space="preserve">      City           </w:t>
            </w:r>
            <w:r w:rsidR="009164E7">
              <w:rPr>
                <w:smallCaps/>
                <w:sz w:val="16"/>
                <w:szCs w:val="16"/>
              </w:rPr>
              <w:t xml:space="preserve">     </w:t>
            </w:r>
            <w:r w:rsidRPr="00CD19F3">
              <w:rPr>
                <w:smallCaps/>
                <w:sz w:val="16"/>
                <w:szCs w:val="16"/>
              </w:rPr>
              <w:t xml:space="preserve">           State                            ZIP  </w:t>
            </w:r>
          </w:p>
          <w:p w14:paraId="2D185F43" w14:textId="77777777" w:rsidR="00CD19F3" w:rsidRPr="00CD19F3" w:rsidRDefault="00CD19F3" w:rsidP="009164E7">
            <w:pPr>
              <w:rPr>
                <w:smallCaps/>
                <w:sz w:val="16"/>
                <w:szCs w:val="16"/>
              </w:rPr>
            </w:pPr>
          </w:p>
          <w:p w14:paraId="1B0B483C" w14:textId="77777777" w:rsidR="009164E7" w:rsidRPr="00CD19F3" w:rsidRDefault="009164E7" w:rsidP="009164E7">
            <w:pPr>
              <w:rPr>
                <w:smallCaps/>
                <w:sz w:val="16"/>
                <w:szCs w:val="16"/>
              </w:rPr>
            </w:pPr>
          </w:p>
        </w:tc>
      </w:tr>
      <w:tr w:rsidR="009164E7" w:rsidRPr="00CD19F3" w14:paraId="26CECBC2" w14:textId="77777777" w:rsidTr="009164E7">
        <w:tc>
          <w:tcPr>
            <w:tcW w:w="9576" w:type="dxa"/>
            <w:tcBorders>
              <w:top w:val="nil"/>
              <w:left w:val="nil"/>
              <w:right w:val="nil"/>
            </w:tcBorders>
            <w:vAlign w:val="bottom"/>
          </w:tcPr>
          <w:p w14:paraId="76AEB125" w14:textId="77777777" w:rsidR="009164E7" w:rsidRPr="00CD19F3" w:rsidRDefault="009164E7" w:rsidP="009164E7">
            <w:pPr>
              <w:rPr>
                <w:smallCaps/>
                <w:sz w:val="16"/>
                <w:szCs w:val="16"/>
              </w:rPr>
            </w:pPr>
          </w:p>
        </w:tc>
      </w:tr>
    </w:tbl>
    <w:p w14:paraId="666B99EE" w14:textId="77777777" w:rsidR="00CD19F3" w:rsidRDefault="00CD19F3" w:rsidP="00CD19F3">
      <w:pPr>
        <w:rPr>
          <w:smallCaps/>
          <w:sz w:val="16"/>
          <w:szCs w:val="16"/>
        </w:rPr>
      </w:pPr>
      <w:r w:rsidRPr="00CD19F3">
        <w:rPr>
          <w:smallCaps/>
          <w:sz w:val="16"/>
          <w:szCs w:val="16"/>
        </w:rPr>
        <w:t xml:space="preserve"> </w:t>
      </w:r>
      <w:r w:rsidR="009164E7">
        <w:rPr>
          <w:smallCaps/>
          <w:sz w:val="16"/>
          <w:szCs w:val="16"/>
        </w:rPr>
        <w:t xml:space="preserve">    </w:t>
      </w:r>
      <w:r w:rsidRPr="00CD19F3">
        <w:rPr>
          <w:smallCaps/>
          <w:sz w:val="16"/>
          <w:szCs w:val="16"/>
        </w:rPr>
        <w:t xml:space="preserve">  Home Telephone                     </w:t>
      </w:r>
      <w:r w:rsidR="009164E7">
        <w:rPr>
          <w:smallCaps/>
          <w:sz w:val="16"/>
          <w:szCs w:val="16"/>
        </w:rPr>
        <w:t xml:space="preserve">     </w:t>
      </w:r>
      <w:r w:rsidRPr="00CD19F3">
        <w:rPr>
          <w:smallCaps/>
          <w:sz w:val="16"/>
          <w:szCs w:val="16"/>
        </w:rPr>
        <w:t xml:space="preserve">  Office Telephone       </w:t>
      </w:r>
      <w:r w:rsidR="009164E7">
        <w:rPr>
          <w:smallCaps/>
          <w:sz w:val="16"/>
          <w:szCs w:val="16"/>
        </w:rPr>
        <w:t xml:space="preserve">                               </w:t>
      </w:r>
      <w:r w:rsidRPr="00CD19F3">
        <w:rPr>
          <w:smallCaps/>
          <w:sz w:val="16"/>
          <w:szCs w:val="16"/>
        </w:rPr>
        <w:t xml:space="preserve">      Fax number          </w:t>
      </w:r>
      <w:r w:rsidR="009164E7">
        <w:rPr>
          <w:smallCaps/>
          <w:sz w:val="16"/>
          <w:szCs w:val="16"/>
        </w:rPr>
        <w:t xml:space="preserve">                                              </w:t>
      </w:r>
      <w:r w:rsidRPr="00CD19F3">
        <w:rPr>
          <w:smallCaps/>
          <w:sz w:val="16"/>
          <w:szCs w:val="16"/>
        </w:rPr>
        <w:t xml:space="preserve">   e-mail address</w:t>
      </w:r>
    </w:p>
    <w:p w14:paraId="48FD321A" w14:textId="77777777" w:rsidR="009164E7" w:rsidRDefault="009164E7" w:rsidP="00CD19F3">
      <w:pPr>
        <w:rPr>
          <w:smallCaps/>
          <w:sz w:val="16"/>
          <w:szCs w:val="16"/>
        </w:rPr>
      </w:pPr>
    </w:p>
    <w:p w14:paraId="3477E5D7" w14:textId="77777777" w:rsidR="009164E7" w:rsidRDefault="009164E7" w:rsidP="00CD19F3">
      <w:pPr>
        <w:rPr>
          <w:smallCaps/>
          <w:sz w:val="16"/>
          <w:szCs w:val="16"/>
        </w:rPr>
      </w:pPr>
    </w:p>
    <w:p w14:paraId="76B92D23" w14:textId="77777777" w:rsidR="009164E7" w:rsidRDefault="009164E7" w:rsidP="00CD19F3">
      <w:pPr>
        <w:rPr>
          <w:smallCaps/>
          <w:sz w:val="16"/>
          <w:szCs w:val="16"/>
        </w:rPr>
      </w:pPr>
    </w:p>
    <w:p w14:paraId="39059538" w14:textId="77777777" w:rsidR="009164E7" w:rsidRDefault="009164E7" w:rsidP="009164E7">
      <w:pPr>
        <w:jc w:val="right"/>
        <w:rPr>
          <w:smallCaps/>
          <w:sz w:val="16"/>
          <w:szCs w:val="16"/>
        </w:rPr>
      </w:pPr>
    </w:p>
    <w:p w14:paraId="263A68C7" w14:textId="77777777" w:rsidR="009164E7" w:rsidRDefault="009164E7" w:rsidP="009164E7">
      <w:pPr>
        <w:rPr>
          <w:smallCaps/>
          <w:sz w:val="16"/>
          <w:szCs w:val="16"/>
        </w:rPr>
      </w:pPr>
      <w:r>
        <w:rPr>
          <w:smallCaps/>
          <w:sz w:val="16"/>
          <w:szCs w:val="16"/>
        </w:rPr>
        <w:tab/>
      </w:r>
      <w:r>
        <w:rPr>
          <w:smallCaps/>
          <w:sz w:val="16"/>
          <w:szCs w:val="16"/>
        </w:rPr>
        <w:tab/>
      </w:r>
      <w:r>
        <w:rPr>
          <w:smallCaps/>
          <w:sz w:val="16"/>
          <w:szCs w:val="16"/>
        </w:rPr>
        <w:tab/>
      </w:r>
      <w:r>
        <w:rPr>
          <w:smallCaps/>
          <w:sz w:val="16"/>
          <w:szCs w:val="16"/>
        </w:rPr>
        <w:tab/>
      </w:r>
      <w:r>
        <w:rPr>
          <w:smallCaps/>
          <w:sz w:val="16"/>
          <w:szCs w:val="16"/>
        </w:rPr>
        <w:tab/>
      </w:r>
      <w:r>
        <w:rPr>
          <w:smallCaps/>
          <w:sz w:val="16"/>
          <w:szCs w:val="16"/>
        </w:rPr>
        <w:tab/>
      </w:r>
      <w:r>
        <w:rPr>
          <w:smallCaps/>
          <w:sz w:val="16"/>
          <w:szCs w:val="16"/>
        </w:rPr>
        <w:tab/>
        <w:t>______________________________________________________</w:t>
      </w:r>
    </w:p>
    <w:p w14:paraId="29D24F32" w14:textId="77777777" w:rsidR="009164E7" w:rsidRDefault="009164E7" w:rsidP="009164E7">
      <w:pPr>
        <w:jc w:val="right"/>
        <w:rPr>
          <w:smallCaps/>
          <w:sz w:val="16"/>
          <w:szCs w:val="16"/>
        </w:rPr>
      </w:pPr>
      <w:r>
        <w:rPr>
          <w:smallCaps/>
          <w:sz w:val="16"/>
          <w:szCs w:val="16"/>
        </w:rPr>
        <w:t>Signature of Advancement Representative                  Date</w:t>
      </w:r>
    </w:p>
    <w:p w14:paraId="0434EDC9" w14:textId="77777777" w:rsidR="009164E7" w:rsidRDefault="009164E7" w:rsidP="00CD19F3">
      <w:pPr>
        <w:rPr>
          <w:smallCaps/>
          <w:sz w:val="16"/>
          <w:szCs w:val="16"/>
        </w:rPr>
      </w:pPr>
    </w:p>
    <w:p w14:paraId="7D92E978" w14:textId="77777777" w:rsidR="009164E7" w:rsidRDefault="009164E7" w:rsidP="00CD19F3">
      <w:pPr>
        <w:pBdr>
          <w:bottom w:val="single" w:sz="12" w:space="1" w:color="auto"/>
        </w:pBdr>
        <w:rPr>
          <w:smallCaps/>
          <w:sz w:val="16"/>
          <w:szCs w:val="16"/>
        </w:rPr>
      </w:pPr>
    </w:p>
    <w:p w14:paraId="08139C4E" w14:textId="77777777" w:rsidR="009164E7" w:rsidRPr="00622924" w:rsidRDefault="009164E7" w:rsidP="009164E7">
      <w:pPr>
        <w:rPr>
          <w:smallCaps/>
          <w:sz w:val="20"/>
        </w:rPr>
      </w:pPr>
    </w:p>
    <w:p w14:paraId="73600B9D" w14:textId="77777777" w:rsidR="009164E7" w:rsidRDefault="009164E7" w:rsidP="009164E7">
      <w:pPr>
        <w:rPr>
          <w:smallCaps/>
          <w:sz w:val="20"/>
        </w:rPr>
      </w:pPr>
      <w:r w:rsidRPr="009164E7">
        <w:rPr>
          <w:smallCaps/>
          <w:sz w:val="20"/>
          <w:u w:val="single"/>
        </w:rPr>
        <w:t>Distribution of Form</w:t>
      </w:r>
      <w:r>
        <w:rPr>
          <w:smallCaps/>
          <w:sz w:val="20"/>
        </w:rPr>
        <w:t xml:space="preserve"> (Place “X” in one Box)</w:t>
      </w:r>
    </w:p>
    <w:p w14:paraId="46AA777A" w14:textId="77777777" w:rsidR="009164E7" w:rsidRPr="00622924" w:rsidRDefault="009164E7" w:rsidP="009164E7">
      <w:pPr>
        <w:rPr>
          <w:smallCaps/>
          <w:sz w:val="2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12"/>
        <w:gridCol w:w="1046"/>
        <w:gridCol w:w="540"/>
        <w:gridCol w:w="1260"/>
        <w:gridCol w:w="450"/>
        <w:gridCol w:w="1177"/>
        <w:gridCol w:w="403"/>
        <w:gridCol w:w="1332"/>
        <w:gridCol w:w="440"/>
        <w:gridCol w:w="1303"/>
        <w:gridCol w:w="426"/>
        <w:gridCol w:w="787"/>
      </w:tblGrid>
      <w:tr w:rsidR="009164E7" w:rsidRPr="00622924" w14:paraId="7A015006" w14:textId="77777777" w:rsidTr="009164E7">
        <w:tc>
          <w:tcPr>
            <w:tcW w:w="412" w:type="dxa"/>
            <w:tcBorders>
              <w:right w:val="single" w:sz="4" w:space="0" w:color="auto"/>
            </w:tcBorders>
            <w:vAlign w:val="center"/>
          </w:tcPr>
          <w:p w14:paraId="14B65D76" w14:textId="77777777" w:rsidR="009164E7" w:rsidRPr="00622924" w:rsidRDefault="009164E7" w:rsidP="009164E7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C3F0D" w14:textId="77777777" w:rsidR="009164E7" w:rsidRDefault="009164E7" w:rsidP="009164E7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Donor</w:t>
            </w:r>
          </w:p>
          <w:p w14:paraId="437B9EA1" w14:textId="77777777" w:rsidR="009164E7" w:rsidRPr="00622924" w:rsidRDefault="009164E7" w:rsidP="009164E7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File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15635" w14:textId="77777777" w:rsidR="009164E7" w:rsidRPr="00622924" w:rsidRDefault="009164E7" w:rsidP="009164E7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D539A6" w14:textId="77777777" w:rsidR="009164E7" w:rsidRDefault="009164E7" w:rsidP="009164E7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Database</w:t>
            </w:r>
          </w:p>
          <w:p w14:paraId="53115BA9" w14:textId="77777777" w:rsidR="009164E7" w:rsidRPr="00622924" w:rsidRDefault="009164E7" w:rsidP="009164E7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File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651BD" w14:textId="77777777" w:rsidR="009164E7" w:rsidRPr="00622924" w:rsidRDefault="009164E7" w:rsidP="009164E7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AA965B" w14:textId="77777777" w:rsidR="009164E7" w:rsidRPr="00622924" w:rsidRDefault="009164E7" w:rsidP="009164E7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Acct Rep</w:t>
            </w:r>
          </w:p>
        </w:tc>
        <w:tc>
          <w:tcPr>
            <w:tcW w:w="4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6DA9B" w14:textId="77777777" w:rsidR="009164E7" w:rsidRPr="00622924" w:rsidRDefault="009164E7" w:rsidP="009164E7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0D32F8" w14:textId="77777777" w:rsidR="009164E7" w:rsidRPr="00622924" w:rsidRDefault="009164E7" w:rsidP="009164E7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Scholarship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91295" w14:textId="77777777" w:rsidR="009164E7" w:rsidRPr="00622924" w:rsidRDefault="009164E7" w:rsidP="009164E7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FACAB4" w14:textId="77777777" w:rsidR="009164E7" w:rsidRPr="00622924" w:rsidRDefault="009164E7" w:rsidP="009164E7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Accounting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F1682" w14:textId="77777777" w:rsidR="009164E7" w:rsidRPr="00622924" w:rsidRDefault="009164E7" w:rsidP="009164E7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4F5F21" w14:textId="77777777" w:rsidR="009164E7" w:rsidRPr="00622924" w:rsidRDefault="009164E7" w:rsidP="009164E7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Other</w:t>
            </w:r>
          </w:p>
        </w:tc>
      </w:tr>
    </w:tbl>
    <w:p w14:paraId="1F67EA9F" w14:textId="77777777" w:rsidR="009164E7" w:rsidRDefault="009164E7" w:rsidP="009164E7">
      <w:pPr>
        <w:rPr>
          <w:smallCaps/>
          <w:sz w:val="20"/>
        </w:rPr>
      </w:pPr>
    </w:p>
    <w:p w14:paraId="70A093BA" w14:textId="77777777" w:rsidR="009164E7" w:rsidRPr="00CD19F3" w:rsidRDefault="009164E7" w:rsidP="00CD19F3">
      <w:pPr>
        <w:rPr>
          <w:smallCaps/>
          <w:sz w:val="16"/>
          <w:szCs w:val="16"/>
        </w:rPr>
      </w:pPr>
    </w:p>
    <w:sectPr w:rsidR="009164E7" w:rsidRPr="00CD19F3" w:rsidSect="009164E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0F92"/>
    <w:rsid w:val="001023A0"/>
    <w:rsid w:val="00185923"/>
    <w:rsid w:val="00266A68"/>
    <w:rsid w:val="002F732A"/>
    <w:rsid w:val="005C0F92"/>
    <w:rsid w:val="00622924"/>
    <w:rsid w:val="00761285"/>
    <w:rsid w:val="009164E7"/>
    <w:rsid w:val="00A3238F"/>
    <w:rsid w:val="00B229E4"/>
    <w:rsid w:val="00CD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04DC390"/>
  <w15:chartTrackingRefBased/>
  <w15:docId w15:val="{799BD1EF-E193-4BBF-8F71-A018F0BE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29E4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B22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brown53\OneDrive%20-%20University%20of%20Montevallo\Desktop\New%20Foundation%20Account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Foundation Account Form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MONTEVALLO FOUNDATION</vt:lpstr>
    </vt:vector>
  </TitlesOfParts>
  <Company>University of Montevallo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MONTEVALLO FOUNDATION</dc:title>
  <dc:subject/>
  <dc:creator>Brown, Kameron</dc:creator>
  <cp:keywords/>
  <dc:description/>
  <cp:lastModifiedBy>Brown, Kameron</cp:lastModifiedBy>
  <cp:revision>1</cp:revision>
  <cp:lastPrinted>2008-10-01T16:45:00Z</cp:lastPrinted>
  <dcterms:created xsi:type="dcterms:W3CDTF">2026-09-21T18:59:00Z</dcterms:created>
  <dcterms:modified xsi:type="dcterms:W3CDTF">2026-09-21T18:59:00Z</dcterms:modified>
</cp:coreProperties>
</file>