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29E4" w:rsidRPr="00D02CCE" w:rsidRDefault="00B229E4" w:rsidP="00B229E4">
      <w:pPr>
        <w:jc w:val="center"/>
        <w:rPr>
          <w:b/>
          <w:smallCaps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D02CCE">
            <w:rPr>
              <w:b/>
              <w:smallCaps/>
              <w:sz w:val="36"/>
              <w:szCs w:val="36"/>
            </w:rPr>
            <w:t>University</w:t>
          </w:r>
        </w:smartTag>
        <w:r w:rsidRPr="00D02CCE">
          <w:rPr>
            <w:b/>
            <w:smallCaps/>
            <w:sz w:val="36"/>
            <w:szCs w:val="36"/>
          </w:rPr>
          <w:t xml:space="preserve"> of </w:t>
        </w:r>
        <w:smartTag w:uri="urn:schemas-microsoft-com:office:smarttags" w:element="PlaceName">
          <w:r w:rsidRPr="00D02CCE">
            <w:rPr>
              <w:b/>
              <w:smallCaps/>
              <w:sz w:val="36"/>
              <w:szCs w:val="36"/>
            </w:rPr>
            <w:t>Montevallo</w:t>
          </w:r>
        </w:smartTag>
      </w:smartTag>
      <w:r w:rsidRPr="00D02CCE">
        <w:rPr>
          <w:b/>
          <w:smallCaps/>
          <w:sz w:val="36"/>
          <w:szCs w:val="36"/>
        </w:rPr>
        <w:t xml:space="preserve"> Foundation</w:t>
      </w:r>
    </w:p>
    <w:p w:rsidR="00B229E4" w:rsidRDefault="00CA2E5A" w:rsidP="00B229E4">
      <w:pPr>
        <w:jc w:val="center"/>
        <w:rPr>
          <w:b/>
          <w:smallCaps/>
          <w:sz w:val="28"/>
          <w:szCs w:val="28"/>
          <w:u w:val="single"/>
        </w:rPr>
      </w:pPr>
      <w:r>
        <w:rPr>
          <w:b/>
          <w:smallCaps/>
          <w:sz w:val="28"/>
          <w:szCs w:val="28"/>
          <w:u w:val="single"/>
        </w:rPr>
        <w:t>Expenditure Request Form</w:t>
      </w:r>
    </w:p>
    <w:p w:rsidR="00721CF8" w:rsidRDefault="00721CF8" w:rsidP="00B229E4">
      <w:pPr>
        <w:jc w:val="center"/>
        <w:rPr>
          <w:b/>
          <w:smallCaps/>
          <w:sz w:val="28"/>
          <w:szCs w:val="28"/>
          <w:u w:val="single"/>
        </w:rPr>
      </w:pPr>
    </w:p>
    <w:p w:rsidR="00CA2E5A" w:rsidRPr="00CA2E5A" w:rsidRDefault="00CA2E5A" w:rsidP="00B229E4">
      <w:pPr>
        <w:jc w:val="center"/>
        <w:rPr>
          <w:smallCaps/>
          <w:sz w:val="28"/>
          <w:szCs w:val="28"/>
        </w:rPr>
      </w:pPr>
      <w:r w:rsidRPr="00CA2E5A">
        <w:rPr>
          <w:smallCaps/>
          <w:sz w:val="28"/>
          <w:szCs w:val="28"/>
        </w:rPr>
        <w:t xml:space="preserve">(for amounts </w:t>
      </w:r>
      <w:r>
        <w:rPr>
          <w:smallCaps/>
          <w:sz w:val="28"/>
          <w:szCs w:val="28"/>
        </w:rPr>
        <w:t xml:space="preserve">equal to or less than </w:t>
      </w:r>
      <w:r w:rsidRPr="00CA2E5A">
        <w:rPr>
          <w:smallCaps/>
          <w:sz w:val="28"/>
          <w:szCs w:val="28"/>
        </w:rPr>
        <w:t>$999)</w:t>
      </w:r>
    </w:p>
    <w:p w:rsidR="00B229E4" w:rsidRDefault="00B229E4" w:rsidP="00B229E4"/>
    <w:p w:rsidR="00B229E4" w:rsidRDefault="00B229E4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56"/>
        <w:gridCol w:w="2492"/>
      </w:tblGrid>
      <w:tr w:rsidR="00B229E4" w:rsidRPr="000D1DCA" w:rsidTr="00E0552D">
        <w:trPr>
          <w:trHeight w:val="332"/>
        </w:trPr>
        <w:tc>
          <w:tcPr>
            <w:tcW w:w="856" w:type="dxa"/>
            <w:vAlign w:val="bottom"/>
          </w:tcPr>
          <w:p w:rsidR="00B229E4" w:rsidRPr="000D1DCA" w:rsidRDefault="00B229E4" w:rsidP="00185923">
            <w:pPr>
              <w:rPr>
                <w:smallCaps/>
              </w:rPr>
            </w:pPr>
            <w:r w:rsidRPr="000D1DCA">
              <w:rPr>
                <w:smallCaps/>
              </w:rPr>
              <w:t xml:space="preserve">Date: </w:t>
            </w:r>
          </w:p>
        </w:tc>
        <w:tc>
          <w:tcPr>
            <w:tcW w:w="2492" w:type="dxa"/>
            <w:tcBorders>
              <w:bottom w:val="single" w:sz="4" w:space="0" w:color="auto"/>
            </w:tcBorders>
            <w:vAlign w:val="bottom"/>
          </w:tcPr>
          <w:p w:rsidR="00B229E4" w:rsidRPr="000D1DCA" w:rsidRDefault="00E0552D" w:rsidP="00185923">
            <w:pPr>
              <w:rPr>
                <w:smallCaps/>
              </w:rPr>
            </w:pPr>
            <w:r>
              <w:rPr>
                <w:smallCaps/>
              </w:rPr>
              <w:fldChar w:fldCharType="begin"/>
            </w:r>
            <w:r>
              <w:rPr>
                <w:smallCaps/>
              </w:rPr>
              <w:instrText xml:space="preserve"> DATE \@ "MMMM d, yyyy" </w:instrText>
            </w:r>
            <w:r>
              <w:rPr>
                <w:smallCaps/>
              </w:rPr>
              <w:fldChar w:fldCharType="separate"/>
            </w:r>
            <w:r w:rsidR="002B6FA9">
              <w:rPr>
                <w:smallCaps/>
                <w:noProof/>
              </w:rPr>
              <w:t>May 26, 2026</w:t>
            </w:r>
            <w:r>
              <w:rPr>
                <w:smallCaps/>
              </w:rPr>
              <w:fldChar w:fldCharType="end"/>
            </w:r>
          </w:p>
        </w:tc>
      </w:tr>
    </w:tbl>
    <w:p w:rsidR="00B229E4" w:rsidRDefault="00B229E4" w:rsidP="00B229E4"/>
    <w:p w:rsidR="00203F9E" w:rsidRDefault="00203F9E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78"/>
        <w:gridCol w:w="4950"/>
      </w:tblGrid>
      <w:tr w:rsidR="00B229E4" w:rsidRPr="00D02CCE" w:rsidTr="00CA2E5A">
        <w:trPr>
          <w:trHeight w:val="440"/>
        </w:trPr>
        <w:tc>
          <w:tcPr>
            <w:tcW w:w="3978" w:type="dxa"/>
            <w:vAlign w:val="bottom"/>
          </w:tcPr>
          <w:p w:rsidR="00B229E4" w:rsidRPr="00D02CCE" w:rsidRDefault="00CA2E5A" w:rsidP="00185923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2"/>
                <w:szCs w:val="22"/>
              </w:rPr>
              <w:t>Total Expenditure Requested</w:t>
            </w:r>
            <w:r w:rsidR="00B229E4" w:rsidRPr="00D02CCE">
              <w:rPr>
                <w:smallCaps/>
                <w:sz w:val="20"/>
                <w:szCs w:val="20"/>
              </w:rPr>
              <w:t>: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vAlign w:val="bottom"/>
          </w:tcPr>
          <w:p w:rsidR="00B229E4" w:rsidRPr="00E0552D" w:rsidRDefault="00CA2E5A" w:rsidP="00185923">
            <w:pPr>
              <w:rPr>
                <w:smallCaps/>
              </w:rPr>
            </w:pPr>
            <w:r>
              <w:rPr>
                <w:smallCaps/>
              </w:rPr>
              <w:t>$</w:t>
            </w:r>
          </w:p>
        </w:tc>
      </w:tr>
      <w:tr w:rsidR="00B229E4" w:rsidRPr="00CE2CE5" w:rsidTr="00CA2E5A">
        <w:tblPrEx>
          <w:tblBorders>
            <w:bottom w:val="single" w:sz="4" w:space="0" w:color="auto"/>
          </w:tblBorders>
        </w:tblPrEx>
        <w:trPr>
          <w:trHeight w:val="485"/>
        </w:trPr>
        <w:tc>
          <w:tcPr>
            <w:tcW w:w="3978" w:type="dxa"/>
            <w:tcBorders>
              <w:bottom w:val="nil"/>
            </w:tcBorders>
            <w:vAlign w:val="bottom"/>
          </w:tcPr>
          <w:p w:rsidR="00CA2E5A" w:rsidRDefault="00CA2E5A" w:rsidP="00185923"/>
          <w:p w:rsidR="00CA2E5A" w:rsidRDefault="00CA2E5A" w:rsidP="00185923">
            <w:pPr>
              <w:rPr>
                <w:smallCaps/>
                <w:sz w:val="22"/>
                <w:szCs w:val="22"/>
              </w:rPr>
            </w:pPr>
            <w:r w:rsidRPr="00CA2E5A">
              <w:rPr>
                <w:smallCaps/>
                <w:sz w:val="22"/>
                <w:szCs w:val="22"/>
              </w:rPr>
              <w:t xml:space="preserve">Department, College, Division or </w:t>
            </w:r>
          </w:p>
          <w:p w:rsidR="00CA2E5A" w:rsidRPr="00CE2CE5" w:rsidRDefault="00CA2E5A" w:rsidP="00185923">
            <w:r w:rsidRPr="00CA2E5A">
              <w:rPr>
                <w:smallCaps/>
                <w:sz w:val="22"/>
                <w:szCs w:val="22"/>
              </w:rPr>
              <w:t>Office requesting expenditure:</w:t>
            </w:r>
          </w:p>
        </w:tc>
        <w:tc>
          <w:tcPr>
            <w:tcW w:w="4950" w:type="dxa"/>
            <w:vAlign w:val="bottom"/>
          </w:tcPr>
          <w:p w:rsidR="00B229E4" w:rsidRPr="00E0552D" w:rsidRDefault="00B229E4" w:rsidP="00185923">
            <w:pPr>
              <w:rPr>
                <w:b/>
              </w:rPr>
            </w:pPr>
          </w:p>
        </w:tc>
      </w:tr>
    </w:tbl>
    <w:p w:rsidR="00B229E4" w:rsidRDefault="00B229E4" w:rsidP="00B229E4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1"/>
        <w:gridCol w:w="127"/>
        <w:gridCol w:w="1800"/>
        <w:gridCol w:w="990"/>
        <w:gridCol w:w="360"/>
        <w:gridCol w:w="1483"/>
        <w:gridCol w:w="1217"/>
        <w:gridCol w:w="567"/>
        <w:gridCol w:w="333"/>
        <w:gridCol w:w="1980"/>
      </w:tblGrid>
      <w:tr w:rsidR="00CA2E5A" w:rsidRPr="00CA2E5A" w:rsidTr="00CA2E5A"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2E5A" w:rsidRPr="00CA2E5A" w:rsidRDefault="00CA2E5A" w:rsidP="00203F9E">
            <w:r w:rsidRPr="00203F9E">
              <w:rPr>
                <w:smallCaps/>
              </w:rPr>
              <w:t>Account Name</w:t>
            </w:r>
            <w:r w:rsidRPr="00CA2E5A">
              <w:t>:</w:t>
            </w:r>
          </w:p>
        </w:tc>
        <w:tc>
          <w:tcPr>
            <w:tcW w:w="40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2E5A" w:rsidRPr="00CA2E5A" w:rsidRDefault="00CA2E5A" w:rsidP="00203F9E"/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E5A" w:rsidRPr="00CA2E5A" w:rsidRDefault="00CA2E5A" w:rsidP="00203F9E">
            <w:r w:rsidRPr="00CA2E5A">
              <w:t>Acct #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2E5A" w:rsidRPr="00CA2E5A" w:rsidRDefault="00CA2E5A" w:rsidP="00203F9E"/>
        </w:tc>
      </w:tr>
      <w:tr w:rsidR="00B229E4" w:rsidRPr="00DE37B1" w:rsidTr="00CA2E5A">
        <w:trPr>
          <w:gridBefore w:val="1"/>
          <w:wBefore w:w="71" w:type="dxa"/>
        </w:trPr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229E4" w:rsidRPr="00DE37B1" w:rsidRDefault="00B229E4" w:rsidP="00185923"/>
        </w:tc>
        <w:tc>
          <w:tcPr>
            <w:tcW w:w="4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29E4" w:rsidRPr="00DE37B1" w:rsidRDefault="00B229E4" w:rsidP="00185923"/>
        </w:tc>
      </w:tr>
      <w:tr w:rsidR="00B229E4" w:rsidRPr="005C18F2" w:rsidTr="00CA2E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2988" w:type="dxa"/>
            <w:gridSpan w:val="4"/>
            <w:vAlign w:val="bottom"/>
          </w:tcPr>
          <w:p w:rsidR="00B229E4" w:rsidRPr="00D02CCE" w:rsidRDefault="00CA2E5A" w:rsidP="00185923">
            <w:pPr>
              <w:rPr>
                <w:smallCaps/>
              </w:rPr>
            </w:pPr>
            <w:r>
              <w:rPr>
                <w:smallCaps/>
              </w:rPr>
              <w:t>Purpose of Expenditure:</w:t>
            </w:r>
          </w:p>
        </w:tc>
        <w:tc>
          <w:tcPr>
            <w:tcW w:w="5940" w:type="dxa"/>
            <w:gridSpan w:val="6"/>
            <w:tcBorders>
              <w:bottom w:val="single" w:sz="4" w:space="0" w:color="auto"/>
            </w:tcBorders>
          </w:tcPr>
          <w:p w:rsidR="00B229E4" w:rsidRPr="005C18F2" w:rsidRDefault="00B229E4" w:rsidP="00185923"/>
        </w:tc>
      </w:tr>
      <w:tr w:rsidR="00B229E4" w:rsidRPr="005C18F2" w:rsidTr="00CA2E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"/>
        </w:trPr>
        <w:tc>
          <w:tcPr>
            <w:tcW w:w="2988" w:type="dxa"/>
            <w:gridSpan w:val="4"/>
          </w:tcPr>
          <w:p w:rsidR="00B229E4" w:rsidRPr="00D02CCE" w:rsidRDefault="00B229E4" w:rsidP="00185923">
            <w:pPr>
              <w:rPr>
                <w:smallCaps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  <w:tc>
          <w:tcPr>
            <w:tcW w:w="3267" w:type="dxa"/>
            <w:gridSpan w:val="3"/>
            <w:tcBorders>
              <w:top w:val="single" w:sz="4" w:space="0" w:color="auto"/>
            </w:tcBorders>
          </w:tcPr>
          <w:p w:rsidR="00B229E4" w:rsidRPr="006757D9" w:rsidRDefault="00B229E4" w:rsidP="00185923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</w:tr>
      <w:tr w:rsidR="00B229E4" w:rsidRPr="005C18F2" w:rsidTr="00CA2E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1" w:type="dxa"/>
          <w:trHeight w:val="67"/>
        </w:trPr>
        <w:tc>
          <w:tcPr>
            <w:tcW w:w="2917" w:type="dxa"/>
            <w:gridSpan w:val="3"/>
            <w:tcBorders>
              <w:bottom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  <w:tc>
          <w:tcPr>
            <w:tcW w:w="5940" w:type="dxa"/>
            <w:gridSpan w:val="6"/>
            <w:tcBorders>
              <w:bottom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</w:tr>
      <w:tr w:rsidR="00B229E4" w:rsidRPr="005C18F2" w:rsidTr="00CA2E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wBefore w:w="198" w:type="dxa"/>
          <w:trHeight w:val="67"/>
        </w:trPr>
        <w:tc>
          <w:tcPr>
            <w:tcW w:w="2790" w:type="dxa"/>
            <w:gridSpan w:val="2"/>
            <w:tcBorders>
              <w:top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B229E4" w:rsidRPr="006757D9" w:rsidRDefault="00B229E4" w:rsidP="00185923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3267" w:type="dxa"/>
            <w:gridSpan w:val="3"/>
            <w:tcBorders>
              <w:top w:val="single" w:sz="4" w:space="0" w:color="auto"/>
            </w:tcBorders>
          </w:tcPr>
          <w:p w:rsidR="00B229E4" w:rsidRPr="006757D9" w:rsidRDefault="00B229E4" w:rsidP="00185923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</w:tcBorders>
          </w:tcPr>
          <w:p w:rsidR="00B229E4" w:rsidRPr="006757D9" w:rsidRDefault="00B229E4" w:rsidP="00185923">
            <w:pPr>
              <w:rPr>
                <w:smallCaps/>
                <w:sz w:val="20"/>
                <w:szCs w:val="20"/>
              </w:rPr>
            </w:pPr>
          </w:p>
        </w:tc>
      </w:tr>
    </w:tbl>
    <w:p w:rsidR="00B229E4" w:rsidRDefault="00B229E4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58"/>
        <w:gridCol w:w="6570"/>
      </w:tblGrid>
      <w:tr w:rsidR="00B229E4" w:rsidRPr="00554CA4" w:rsidTr="00CA2E5A">
        <w:tc>
          <w:tcPr>
            <w:tcW w:w="2358" w:type="dxa"/>
            <w:vAlign w:val="bottom"/>
          </w:tcPr>
          <w:p w:rsidR="00B229E4" w:rsidRPr="00D02CCE" w:rsidRDefault="00CA2E5A" w:rsidP="00185923">
            <w:pPr>
              <w:rPr>
                <w:smallCaps/>
              </w:rPr>
            </w:pPr>
            <w:r>
              <w:rPr>
                <w:smallCaps/>
              </w:rPr>
              <w:t>Check Payable To: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B229E4" w:rsidRPr="00554CA4" w:rsidRDefault="00B229E4" w:rsidP="00185923"/>
        </w:tc>
      </w:tr>
    </w:tbl>
    <w:p w:rsidR="00B229E4" w:rsidRPr="00203F9E" w:rsidRDefault="00203F9E" w:rsidP="00B229E4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 w:rsidRPr="00203F9E">
        <w:rPr>
          <w:sz w:val="16"/>
          <w:szCs w:val="16"/>
        </w:rPr>
        <w:t xml:space="preserve">(or, if request is to </w:t>
      </w:r>
      <w:proofErr w:type="gramStart"/>
      <w:r w:rsidRPr="00203F9E">
        <w:rPr>
          <w:sz w:val="16"/>
          <w:szCs w:val="16"/>
        </w:rPr>
        <w:t xml:space="preserve">transfer </w:t>
      </w:r>
      <w:r>
        <w:rPr>
          <w:sz w:val="16"/>
          <w:szCs w:val="16"/>
        </w:rPr>
        <w:t xml:space="preserve"> funds</w:t>
      </w:r>
      <w:proofErr w:type="gramEnd"/>
      <w:r>
        <w:rPr>
          <w:sz w:val="16"/>
          <w:szCs w:val="16"/>
        </w:rPr>
        <w:t xml:space="preserve"> </w:t>
      </w:r>
      <w:r w:rsidRPr="00203F9E">
        <w:rPr>
          <w:sz w:val="16"/>
          <w:szCs w:val="16"/>
        </w:rPr>
        <w:t>to UM Budget, enter number in this space)</w:t>
      </w:r>
    </w:p>
    <w:p w:rsidR="00203F9E" w:rsidRDefault="00203F9E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58"/>
        <w:gridCol w:w="6570"/>
      </w:tblGrid>
      <w:tr w:rsidR="00B229E4" w:rsidRPr="00CE2CE5" w:rsidTr="00CA2E5A">
        <w:tc>
          <w:tcPr>
            <w:tcW w:w="2358" w:type="dxa"/>
            <w:vAlign w:val="bottom"/>
          </w:tcPr>
          <w:p w:rsidR="00B229E4" w:rsidRPr="00D02CCE" w:rsidRDefault="00CA2E5A" w:rsidP="00185923">
            <w:pPr>
              <w:rPr>
                <w:smallCaps/>
              </w:rPr>
            </w:pPr>
            <w:r>
              <w:rPr>
                <w:smallCaps/>
              </w:rPr>
              <w:t>Address: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B229E4" w:rsidRPr="00CE2CE5" w:rsidRDefault="00B229E4" w:rsidP="00185923"/>
        </w:tc>
      </w:tr>
      <w:tr w:rsidR="00CA2E5A" w:rsidRPr="00CE2CE5" w:rsidTr="00CA2E5A">
        <w:trPr>
          <w:gridBefore w:val="1"/>
          <w:wBefore w:w="2358" w:type="dxa"/>
        </w:trPr>
        <w:tc>
          <w:tcPr>
            <w:tcW w:w="6570" w:type="dxa"/>
          </w:tcPr>
          <w:p w:rsidR="00CA2E5A" w:rsidRPr="00CE2CE5" w:rsidRDefault="00CA2E5A" w:rsidP="00203F9E"/>
        </w:tc>
      </w:tr>
      <w:tr w:rsidR="00CA2E5A" w:rsidRPr="00CE2CE5" w:rsidTr="00203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358" w:type="dxa"/>
        </w:trPr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2E5A" w:rsidRPr="00CE2CE5" w:rsidRDefault="00CA2E5A" w:rsidP="00203F9E"/>
        </w:tc>
      </w:tr>
    </w:tbl>
    <w:p w:rsidR="00B229E4" w:rsidRDefault="00B229E4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58"/>
        <w:gridCol w:w="6570"/>
      </w:tblGrid>
      <w:tr w:rsidR="000E2D02" w:rsidRPr="00900758" w:rsidTr="00DB6416">
        <w:tc>
          <w:tcPr>
            <w:tcW w:w="2358" w:type="dxa"/>
          </w:tcPr>
          <w:p w:rsidR="000E2D02" w:rsidRPr="00900758" w:rsidRDefault="00DB6416" w:rsidP="000E2D02">
            <w:pPr>
              <w:rPr>
                <w:smallCaps/>
              </w:rPr>
            </w:pPr>
            <w:r>
              <w:rPr>
                <w:smallCaps/>
              </w:rPr>
              <w:t>SSN</w:t>
            </w:r>
            <w:r w:rsidR="007A2D5B">
              <w:rPr>
                <w:smallCaps/>
              </w:rPr>
              <w:t xml:space="preserve"> (if applicable)</w:t>
            </w:r>
            <w:r w:rsidR="000E2D02">
              <w:rPr>
                <w:smallCaps/>
              </w:rPr>
              <w:t>: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0E2D02" w:rsidRPr="00900758" w:rsidRDefault="000E2D02" w:rsidP="000E2D02">
            <w:pPr>
              <w:rPr>
                <w:smallCaps/>
              </w:rPr>
            </w:pPr>
          </w:p>
        </w:tc>
      </w:tr>
    </w:tbl>
    <w:p w:rsidR="000E2D02" w:rsidRDefault="000E2D02" w:rsidP="00B229E4"/>
    <w:p w:rsidR="00203F9E" w:rsidRDefault="00203F9E" w:rsidP="00B229E4">
      <w:pPr>
        <w:rPr>
          <w:smallCaps/>
        </w:rPr>
      </w:pPr>
    </w:p>
    <w:p w:rsidR="00203F9E" w:rsidRDefault="00203F9E" w:rsidP="00B229E4">
      <w:pPr>
        <w:rPr>
          <w:smallCaps/>
        </w:rPr>
      </w:pPr>
      <w:r w:rsidRPr="00203F9E">
        <w:rPr>
          <w:smallCaps/>
        </w:rPr>
        <w:t>Please</w:t>
      </w:r>
      <w:r>
        <w:rPr>
          <w:smallCaps/>
        </w:rPr>
        <w:t xml:space="preserve"> Attach Receipts or Other</w:t>
      </w:r>
    </w:p>
    <w:p w:rsidR="00203F9E" w:rsidRDefault="00203F9E" w:rsidP="00B229E4">
      <w:pPr>
        <w:rPr>
          <w:smallCaps/>
        </w:rPr>
      </w:pPr>
      <w:r>
        <w:rPr>
          <w:smallCaps/>
        </w:rPr>
        <w:t>Documentation, Obtain Required</w:t>
      </w:r>
    </w:p>
    <w:p w:rsidR="00203F9E" w:rsidRPr="00203F9E" w:rsidRDefault="00203F9E" w:rsidP="00B229E4">
      <w:pPr>
        <w:rPr>
          <w:smallCaps/>
        </w:rPr>
      </w:pPr>
      <w:r>
        <w:rPr>
          <w:smallCaps/>
        </w:rPr>
        <w:t>Signatures and</w:t>
      </w:r>
      <w:r w:rsidRPr="00203F9E">
        <w:rPr>
          <w:smallCaps/>
        </w:rPr>
        <w:t xml:space="preserve"> return form to:</w:t>
      </w:r>
    </w:p>
    <w:p w:rsidR="00203F9E" w:rsidRDefault="00203F9E" w:rsidP="00203F9E">
      <w:pPr>
        <w:ind w:left="720"/>
        <w:rPr>
          <w:smallCaps/>
        </w:rPr>
      </w:pPr>
    </w:p>
    <w:p w:rsidR="00203F9E" w:rsidRPr="00203F9E" w:rsidRDefault="00203F9E" w:rsidP="00203F9E">
      <w:pPr>
        <w:ind w:left="720"/>
        <w:rPr>
          <w:smallCaps/>
        </w:rPr>
      </w:pPr>
      <w:r w:rsidRPr="00203F9E">
        <w:rPr>
          <w:smallCaps/>
        </w:rPr>
        <w:t>UM Foundation Office</w:t>
      </w:r>
    </w:p>
    <w:p w:rsidR="00203F9E" w:rsidRPr="00203F9E" w:rsidRDefault="00203F9E" w:rsidP="00203F9E">
      <w:pPr>
        <w:ind w:left="720"/>
        <w:rPr>
          <w:smallCaps/>
        </w:rPr>
      </w:pPr>
      <w:r w:rsidRPr="00203F9E">
        <w:rPr>
          <w:smallCaps/>
        </w:rPr>
        <w:t>Station 62</w:t>
      </w:r>
      <w:r w:rsidR="00827E67">
        <w:rPr>
          <w:smallCaps/>
        </w:rPr>
        <w:t>15</w:t>
      </w:r>
    </w:p>
    <w:p w:rsidR="00203F9E" w:rsidRPr="00203F9E" w:rsidRDefault="00203F9E" w:rsidP="00203F9E">
      <w:pPr>
        <w:ind w:left="720"/>
        <w:rPr>
          <w:smallCaps/>
        </w:rPr>
      </w:pPr>
      <w:r w:rsidRPr="00203F9E">
        <w:rPr>
          <w:smallCaps/>
        </w:rPr>
        <w:t>Attn: Disbursements</w:t>
      </w:r>
    </w:p>
    <w:p w:rsidR="00B229E4" w:rsidRDefault="00B229E4" w:rsidP="00B229E4">
      <w:pPr>
        <w:ind w:left="-90"/>
      </w:pPr>
    </w:p>
    <w:tbl>
      <w:tblPr>
        <w:tblStyle w:val="TableGrid"/>
        <w:tblW w:w="0" w:type="auto"/>
        <w:tblInd w:w="3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20"/>
        <w:gridCol w:w="4428"/>
      </w:tblGrid>
      <w:tr w:rsidR="00B229E4" w:rsidRPr="00CE2CE5" w:rsidTr="00185923">
        <w:tc>
          <w:tcPr>
            <w:tcW w:w="720" w:type="dxa"/>
          </w:tcPr>
          <w:p w:rsidR="00B229E4" w:rsidRPr="00760AD9" w:rsidRDefault="00B229E4" w:rsidP="00185923">
            <w:r w:rsidRPr="00760AD9">
              <w:t>(1)</w:t>
            </w: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:rsidR="00B229E4" w:rsidRPr="00CE2CE5" w:rsidRDefault="00B229E4" w:rsidP="00185923"/>
        </w:tc>
      </w:tr>
    </w:tbl>
    <w:p w:rsidR="00B229E4" w:rsidRPr="00DE37B1" w:rsidRDefault="00B229E4" w:rsidP="00B229E4">
      <w:pPr>
        <w:rPr>
          <w:smallCaps/>
          <w:sz w:val="20"/>
          <w:szCs w:val="20"/>
        </w:rPr>
      </w:pPr>
      <w:r w:rsidRPr="00D02CCE">
        <w:rPr>
          <w:smallCaps/>
        </w:rPr>
        <w:t xml:space="preserve">                                                                                        </w:t>
      </w:r>
      <w:r>
        <w:rPr>
          <w:smallCaps/>
        </w:rPr>
        <w:tab/>
      </w:r>
      <w:r w:rsidRPr="00D02CCE">
        <w:rPr>
          <w:smallCaps/>
        </w:rPr>
        <w:t xml:space="preserve"> </w:t>
      </w:r>
      <w:r w:rsidRPr="00DE37B1">
        <w:rPr>
          <w:smallCaps/>
          <w:sz w:val="20"/>
          <w:szCs w:val="20"/>
        </w:rPr>
        <w:t>Account Representative</w:t>
      </w:r>
    </w:p>
    <w:p w:rsidR="00B229E4" w:rsidRPr="00D02CCE" w:rsidRDefault="00B229E4" w:rsidP="00B229E4">
      <w:pPr>
        <w:rPr>
          <w:smallCaps/>
        </w:rPr>
      </w:pPr>
    </w:p>
    <w:tbl>
      <w:tblPr>
        <w:tblStyle w:val="TableGrid"/>
        <w:tblW w:w="0" w:type="auto"/>
        <w:tblInd w:w="3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20"/>
        <w:gridCol w:w="4428"/>
      </w:tblGrid>
      <w:tr w:rsidR="00B229E4" w:rsidRPr="00D02CCE" w:rsidTr="00185923">
        <w:tc>
          <w:tcPr>
            <w:tcW w:w="720" w:type="dxa"/>
          </w:tcPr>
          <w:p w:rsidR="00B229E4" w:rsidRPr="00D02CCE" w:rsidRDefault="00B229E4" w:rsidP="00185923">
            <w:pPr>
              <w:rPr>
                <w:smallCaps/>
              </w:rPr>
            </w:pPr>
            <w:r w:rsidRPr="00D02CCE">
              <w:rPr>
                <w:smallCaps/>
              </w:rPr>
              <w:t>(2)</w:t>
            </w: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</w:tr>
    </w:tbl>
    <w:p w:rsidR="00B229E4" w:rsidRPr="00DE37B1" w:rsidRDefault="00B229E4" w:rsidP="00B229E4">
      <w:pPr>
        <w:rPr>
          <w:smallCaps/>
          <w:sz w:val="20"/>
          <w:szCs w:val="20"/>
        </w:rPr>
      </w:pPr>
      <w:r w:rsidRPr="00D02CCE">
        <w:rPr>
          <w:smallCaps/>
        </w:rPr>
        <w:t xml:space="preserve">                                                                                            </w:t>
      </w:r>
      <w:r w:rsidR="00253364" w:rsidRPr="00DE37B1">
        <w:rPr>
          <w:smallCaps/>
          <w:sz w:val="20"/>
          <w:szCs w:val="20"/>
        </w:rPr>
        <w:t>Executive</w:t>
      </w:r>
      <w:r w:rsidR="00253364">
        <w:rPr>
          <w:smallCaps/>
          <w:sz w:val="20"/>
          <w:szCs w:val="20"/>
        </w:rPr>
        <w:t xml:space="preserve"> </w:t>
      </w:r>
      <w:r w:rsidR="002B6FA9">
        <w:rPr>
          <w:smallCaps/>
          <w:sz w:val="20"/>
          <w:szCs w:val="20"/>
        </w:rPr>
        <w:t>DIRECTOR</w:t>
      </w:r>
    </w:p>
    <w:p w:rsidR="00185923" w:rsidRDefault="00B229E4">
      <w:r w:rsidRPr="00DE37B1">
        <w:rPr>
          <w:smallCaps/>
          <w:sz w:val="20"/>
          <w:szCs w:val="20"/>
        </w:rPr>
        <w:t xml:space="preserve">                                                                               </w:t>
      </w:r>
      <w:r w:rsidRPr="00DE37B1"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 w:rsidRPr="00DE37B1">
        <w:rPr>
          <w:smallCaps/>
          <w:sz w:val="20"/>
          <w:szCs w:val="20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Pr="00DE37B1">
            <w:rPr>
              <w:smallCaps/>
              <w:sz w:val="20"/>
              <w:szCs w:val="20"/>
            </w:rPr>
            <w:t>University</w:t>
          </w:r>
        </w:smartTag>
        <w:r w:rsidRPr="00DE37B1">
          <w:rPr>
            <w:smallCaps/>
            <w:sz w:val="20"/>
            <w:szCs w:val="20"/>
          </w:rPr>
          <w:t xml:space="preserve"> of </w:t>
        </w:r>
        <w:smartTag w:uri="urn:schemas-microsoft-com:office:smarttags" w:element="PlaceName">
          <w:r w:rsidRPr="00DE37B1">
            <w:rPr>
              <w:smallCaps/>
              <w:sz w:val="20"/>
              <w:szCs w:val="20"/>
            </w:rPr>
            <w:t>Montevallo</w:t>
          </w:r>
        </w:smartTag>
      </w:smartTag>
      <w:r w:rsidRPr="00DE37B1">
        <w:rPr>
          <w:smallCaps/>
          <w:sz w:val="20"/>
          <w:szCs w:val="20"/>
        </w:rPr>
        <w:t xml:space="preserve"> Foundation</w:t>
      </w:r>
    </w:p>
    <w:sectPr w:rsidR="00185923" w:rsidSect="0036209D">
      <w:pgSz w:w="12240" w:h="15840"/>
      <w:pgMar w:top="1440" w:right="1440" w:bottom="1440" w:left="1440" w:header="720" w:footer="720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67"/>
    <w:rsid w:val="000C40F1"/>
    <w:rsid w:val="000E2D02"/>
    <w:rsid w:val="00185923"/>
    <w:rsid w:val="00203F9E"/>
    <w:rsid w:val="00253364"/>
    <w:rsid w:val="002B6FA9"/>
    <w:rsid w:val="002F732A"/>
    <w:rsid w:val="0036209D"/>
    <w:rsid w:val="00721CF8"/>
    <w:rsid w:val="007A2D5B"/>
    <w:rsid w:val="00827E67"/>
    <w:rsid w:val="00B229E4"/>
    <w:rsid w:val="00CA2E5A"/>
    <w:rsid w:val="00DB6416"/>
    <w:rsid w:val="00E0552D"/>
    <w:rsid w:val="00E6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051B9CD"/>
  <w15:chartTrackingRefBased/>
  <w15:docId w15:val="{B79B6921-A9A1-489A-A60D-362FF717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9E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2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umphry\Desktop\Active%20Items\Less%20than%20$1,00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Less than $1,000</Template>
  <TotalTime>0</TotalTime>
  <Pages>1</Pages>
  <Words>89</Words>
  <Characters>885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MONTEVALLO FOUNDATION</vt:lpstr>
    </vt:vector>
  </TitlesOfParts>
  <Company>University of Montevallo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MONTEVALLO FOUNDATION</dc:title>
  <dc:subject/>
  <dc:creator>Humphryes, Savannah H</dc:creator>
  <cp:keywords/>
  <dc:description/>
  <cp:lastModifiedBy>Thompson, Scarlet A</cp:lastModifiedBy>
  <cp:revision>3</cp:revision>
  <cp:lastPrinted>2008-12-04T20:39:00Z</cp:lastPrinted>
  <dcterms:created xsi:type="dcterms:W3CDTF">2023-05-10T16:23:00Z</dcterms:created>
  <dcterms:modified xsi:type="dcterms:W3CDTF">2026-05-26T21:31:00Z</dcterms:modified>
</cp:coreProperties>
</file>